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18D96" w14:textId="77777777" w:rsidR="00B44727" w:rsidRPr="009774E6" w:rsidRDefault="00B44727">
      <w:pPr>
        <w:pStyle w:val="TC"/>
        <w:rPr>
          <w:rFonts w:ascii="Gill Sans Std" w:hAnsi="Gill Sans Std"/>
          <w:color w:val="244061" w:themeColor="accent1" w:themeShade="80"/>
        </w:rPr>
      </w:pPr>
      <w:bookmarkStart w:id="0" w:name="_GoBack"/>
      <w:bookmarkEnd w:id="0"/>
      <w:r w:rsidRPr="009774E6">
        <w:rPr>
          <w:rFonts w:ascii="Gill Sans Std" w:hAnsi="Gill Sans Std"/>
          <w:color w:val="244061" w:themeColor="accent1" w:themeShade="80"/>
        </w:rPr>
        <w:t>TEACHERS COLLEGE</w:t>
      </w:r>
    </w:p>
    <w:p w14:paraId="713196FF" w14:textId="77777777" w:rsidR="00B44727" w:rsidRPr="009774E6" w:rsidRDefault="00316180">
      <w:pPr>
        <w:pStyle w:val="CU"/>
        <w:rPr>
          <w:rFonts w:ascii="Adobe Garamond Pro" w:hAnsi="Adobe Garamond Pro"/>
          <w:color w:val="244061" w:themeColor="accent1" w:themeShade="80"/>
        </w:rPr>
      </w:pPr>
      <w:r w:rsidRPr="009774E6">
        <w:rPr>
          <w:rFonts w:ascii="Adobe Garamond Pro" w:hAnsi="Adobe Garamond Pro"/>
          <w:noProof/>
          <w:color w:val="244061" w:themeColor="accent1" w:themeShade="80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7F9055B" wp14:editId="01763251">
                <wp:simplePos x="0" y="0"/>
                <wp:positionH relativeFrom="column">
                  <wp:posOffset>1640840</wp:posOffset>
                </wp:positionH>
                <wp:positionV relativeFrom="paragraph">
                  <wp:posOffset>31750</wp:posOffset>
                </wp:positionV>
                <wp:extent cx="2737485" cy="635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748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4AAEEFD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2.5pt" to="344.7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 w:rsidRPr="009774E6">
        <w:rPr>
          <w:rFonts w:ascii="Adobe Garamond Pro" w:hAnsi="Adobe Garamond Pro"/>
          <w:color w:val="244061" w:themeColor="accent1" w:themeShade="80"/>
        </w:rPr>
        <w:t>COLUMBIA UNIVERSITY</w:t>
      </w:r>
    </w:p>
    <w:p w14:paraId="167A96DF" w14:textId="77777777" w:rsidR="00B44727" w:rsidRPr="009774E6" w:rsidRDefault="00B44727">
      <w:pPr>
        <w:pStyle w:val="Office"/>
        <w:rPr>
          <w:color w:val="244061" w:themeColor="accent1" w:themeShade="80"/>
        </w:rPr>
      </w:pPr>
      <w:r w:rsidRPr="009774E6">
        <w:rPr>
          <w:color w:val="244061" w:themeColor="accent1" w:themeShade="80"/>
        </w:rPr>
        <w:t>OFFICE OF HUMAN RESOURCES</w:t>
      </w:r>
    </w:p>
    <w:p w14:paraId="7095F4D3" w14:textId="77777777" w:rsidR="00C3740F" w:rsidRDefault="00C3740F" w:rsidP="00C3740F">
      <w:pPr>
        <w:pStyle w:val="Persontitle"/>
        <w:jc w:val="center"/>
        <w:rPr>
          <w:rFonts w:ascii="Times New Roman" w:hAnsi="Times New Roman"/>
          <w:b/>
          <w:smallCaps/>
          <w:sz w:val="32"/>
          <w:szCs w:val="32"/>
        </w:rPr>
      </w:pPr>
    </w:p>
    <w:p w14:paraId="0AB76B27" w14:textId="315DA529" w:rsidR="00BC7CD4" w:rsidRPr="00C3740F" w:rsidRDefault="00C3740F" w:rsidP="00C3740F">
      <w:pPr>
        <w:pStyle w:val="Persontitle"/>
        <w:jc w:val="center"/>
        <w:rPr>
          <w:rFonts w:ascii="Times New Roman" w:hAnsi="Times New Roman"/>
          <w:b/>
          <w:i/>
          <w:sz w:val="32"/>
          <w:szCs w:val="32"/>
        </w:rPr>
      </w:pPr>
      <w:r w:rsidRPr="00C3740F">
        <w:rPr>
          <w:rFonts w:ascii="Times New Roman" w:hAnsi="Times New Roman"/>
          <w:b/>
          <w:smallCaps/>
          <w:sz w:val="32"/>
          <w:szCs w:val="32"/>
        </w:rPr>
        <w:t>job description Template</w:t>
      </w:r>
      <w:r w:rsidR="00B44727" w:rsidRPr="00C3740F">
        <w:rPr>
          <w:sz w:val="32"/>
          <w:szCs w:val="32"/>
        </w:rPr>
        <w:br/>
      </w:r>
    </w:p>
    <w:p w14:paraId="5B83109C" w14:textId="77777777" w:rsidR="00BC7CD4" w:rsidRDefault="00BC7CD4" w:rsidP="00BC7CD4">
      <w:pPr>
        <w:pStyle w:val="Persontitle"/>
        <w:spacing w:before="0" w:line="276" w:lineRule="auto"/>
        <w:rPr>
          <w:color w:val="244061" w:themeColor="accent1" w:themeShade="80"/>
        </w:rPr>
      </w:pPr>
    </w:p>
    <w:p w14:paraId="58D8D94A" w14:textId="77777777" w:rsidR="00C3740F" w:rsidRDefault="00C3740F" w:rsidP="00C3740F">
      <w:pPr>
        <w:rPr>
          <w:b/>
          <w:sz w:val="24"/>
          <w:szCs w:val="24"/>
        </w:rPr>
      </w:pPr>
    </w:p>
    <w:p w14:paraId="3B0EEA1D" w14:textId="2E74FB49" w:rsidR="00C3740F" w:rsidRDefault="00C3740F" w:rsidP="00C3740F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JOB TITLE: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46383FC3" w14:textId="77777777" w:rsidR="00C3740F" w:rsidRDefault="00C3740F" w:rsidP="00C3740F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76F304E3" w14:textId="77777777" w:rsidR="00C3740F" w:rsidRDefault="00C3740F" w:rsidP="00C3740F">
      <w:pPr>
        <w:rPr>
          <w:sz w:val="24"/>
          <w:szCs w:val="24"/>
          <w:u w:val="single"/>
        </w:rPr>
      </w:pPr>
      <w:r>
        <w:rPr>
          <w:b/>
          <w:sz w:val="24"/>
          <w:szCs w:val="24"/>
        </w:rPr>
        <w:t>INCUMBENT: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TBD</w:t>
      </w:r>
      <w:r>
        <w:rPr>
          <w:sz w:val="24"/>
          <w:szCs w:val="24"/>
        </w:rPr>
        <w:tab/>
      </w:r>
    </w:p>
    <w:p w14:paraId="640F6BA1" w14:textId="77777777" w:rsidR="00C3740F" w:rsidRDefault="00C3740F" w:rsidP="00C3740F">
      <w:pPr>
        <w:rPr>
          <w:sz w:val="24"/>
          <w:szCs w:val="24"/>
        </w:rPr>
      </w:pPr>
    </w:p>
    <w:p w14:paraId="3EA0E05F" w14:textId="77777777" w:rsidR="00C3740F" w:rsidRDefault="00C3740F" w:rsidP="00C3740F">
      <w:pPr>
        <w:rPr>
          <w:sz w:val="24"/>
          <w:szCs w:val="24"/>
        </w:rPr>
      </w:pPr>
      <w:r>
        <w:rPr>
          <w:b/>
          <w:sz w:val="24"/>
          <w:szCs w:val="24"/>
        </w:rPr>
        <w:t>DEPARTMENT</w:t>
      </w:r>
      <w:r>
        <w:rPr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CCC7108" w14:textId="77777777" w:rsidR="00C3740F" w:rsidRDefault="00C3740F" w:rsidP="00C3740F">
      <w:pPr>
        <w:rPr>
          <w:sz w:val="24"/>
          <w:szCs w:val="24"/>
        </w:rPr>
      </w:pPr>
    </w:p>
    <w:p w14:paraId="0A19158E" w14:textId="77777777" w:rsidR="00C3740F" w:rsidRDefault="00C3740F" w:rsidP="00C3740F">
      <w:pPr>
        <w:rPr>
          <w:sz w:val="24"/>
          <w:szCs w:val="24"/>
        </w:rPr>
      </w:pPr>
      <w:r>
        <w:rPr>
          <w:b/>
          <w:sz w:val="24"/>
          <w:szCs w:val="24"/>
        </w:rPr>
        <w:t>LAST UPDATED: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[Month / Year]</w:t>
      </w:r>
    </w:p>
    <w:p w14:paraId="7F5C8D4C" w14:textId="77777777" w:rsidR="00C3740F" w:rsidRDefault="00C3740F" w:rsidP="00C3740F">
      <w:pPr>
        <w:rPr>
          <w:sz w:val="24"/>
          <w:szCs w:val="24"/>
          <w:u w:val="single"/>
        </w:rPr>
      </w:pPr>
    </w:p>
    <w:p w14:paraId="1CA59CF7" w14:textId="77777777" w:rsidR="00C3740F" w:rsidRDefault="00C3740F" w:rsidP="00C3740F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SUPERVISOR: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 </w:t>
      </w:r>
    </w:p>
    <w:p w14:paraId="1883690E" w14:textId="77777777" w:rsidR="00C3740F" w:rsidRDefault="00C3740F" w:rsidP="00C3740F">
      <w:pPr>
        <w:rPr>
          <w:sz w:val="24"/>
          <w:szCs w:val="24"/>
        </w:rPr>
      </w:pPr>
    </w:p>
    <w:p w14:paraId="0461EFD8" w14:textId="77777777" w:rsidR="00C3740F" w:rsidRDefault="00C3740F" w:rsidP="00C3740F">
      <w:pPr>
        <w:rPr>
          <w:sz w:val="24"/>
          <w:szCs w:val="24"/>
        </w:rPr>
      </w:pPr>
    </w:p>
    <w:p w14:paraId="3C3AD5F6" w14:textId="77777777" w:rsidR="00C3740F" w:rsidRDefault="00C3740F" w:rsidP="00C3740F">
      <w:pPr>
        <w:rPr>
          <w:sz w:val="24"/>
          <w:szCs w:val="24"/>
        </w:rPr>
      </w:pPr>
      <w:r>
        <w:rPr>
          <w:b/>
          <w:sz w:val="24"/>
          <w:szCs w:val="24"/>
        </w:rPr>
        <w:t>BASIC FUNCTION</w:t>
      </w:r>
      <w:r>
        <w:rPr>
          <w:sz w:val="24"/>
          <w:szCs w:val="24"/>
        </w:rPr>
        <w:t>: [Add the position summary here]</w:t>
      </w:r>
    </w:p>
    <w:p w14:paraId="382F0374" w14:textId="77777777" w:rsidR="00C3740F" w:rsidRDefault="00C3740F" w:rsidP="00C3740F">
      <w:pPr>
        <w:rPr>
          <w:sz w:val="24"/>
          <w:szCs w:val="24"/>
        </w:rPr>
      </w:pPr>
    </w:p>
    <w:p w14:paraId="7EA43EBF" w14:textId="77777777" w:rsidR="00C3740F" w:rsidRDefault="00C3740F" w:rsidP="00C3740F">
      <w:pPr>
        <w:rPr>
          <w:sz w:val="24"/>
          <w:szCs w:val="24"/>
        </w:rPr>
      </w:pPr>
    </w:p>
    <w:p w14:paraId="7E081BC5" w14:textId="77777777" w:rsidR="00C3740F" w:rsidRDefault="00C3740F" w:rsidP="00C3740F">
      <w:pPr>
        <w:spacing w:after="200" w:line="276" w:lineRule="auto"/>
        <w:rPr>
          <w:sz w:val="24"/>
          <w:szCs w:val="24"/>
        </w:rPr>
      </w:pPr>
      <w:r>
        <w:rPr>
          <w:b/>
          <w:sz w:val="24"/>
          <w:szCs w:val="24"/>
        </w:rPr>
        <w:t>CHARACTERISTIC DUTIES AND RESPONSIBILITIES:</w:t>
      </w:r>
    </w:p>
    <w:p w14:paraId="181E5479" w14:textId="77777777" w:rsidR="00C3740F" w:rsidRDefault="00C3740F" w:rsidP="00C3740F">
      <w:pPr>
        <w:ind w:left="1440"/>
        <w:rPr>
          <w:sz w:val="24"/>
          <w:szCs w:val="24"/>
          <w:highlight w:val="white"/>
        </w:rPr>
      </w:pPr>
    </w:p>
    <w:p w14:paraId="5E9B5BD4" w14:textId="77777777" w:rsidR="00C3740F" w:rsidRDefault="00C3740F" w:rsidP="00C3740F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 essential duty here (%)</w:t>
      </w:r>
    </w:p>
    <w:p w14:paraId="091EC4DC" w14:textId="77777777" w:rsidR="00C3740F" w:rsidRDefault="00C3740F" w:rsidP="00C3740F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 essential duty here (%)</w:t>
      </w:r>
    </w:p>
    <w:p w14:paraId="7C72F486" w14:textId="77777777" w:rsidR="00C3740F" w:rsidRDefault="00C3740F" w:rsidP="00C3740F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 essential duty here (%)</w:t>
      </w:r>
    </w:p>
    <w:p w14:paraId="611BB941" w14:textId="77777777" w:rsidR="00C3740F" w:rsidRDefault="00C3740F" w:rsidP="00C3740F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 essential duty here (%)</w:t>
      </w:r>
    </w:p>
    <w:p w14:paraId="7F9EE720" w14:textId="77777777" w:rsidR="00C3740F" w:rsidRDefault="00C3740F" w:rsidP="00C3740F">
      <w:pPr>
        <w:ind w:left="1440"/>
        <w:rPr>
          <w:sz w:val="24"/>
          <w:szCs w:val="24"/>
          <w:highlight w:val="white"/>
        </w:rPr>
      </w:pPr>
    </w:p>
    <w:p w14:paraId="0E15A1C7" w14:textId="77777777" w:rsidR="00C3740F" w:rsidRDefault="00C3740F" w:rsidP="00C3740F">
      <w:pPr>
        <w:rPr>
          <w:b/>
          <w:sz w:val="24"/>
          <w:szCs w:val="24"/>
        </w:rPr>
      </w:pPr>
      <w:r>
        <w:rPr>
          <w:b/>
          <w:sz w:val="24"/>
          <w:szCs w:val="24"/>
        </w:rPr>
        <w:t>MINIMUM QUALIFICATIONS:</w:t>
      </w:r>
    </w:p>
    <w:p w14:paraId="6EEBF92D" w14:textId="77777777" w:rsidR="00C3740F" w:rsidRPr="0099543A" w:rsidRDefault="00C3740F" w:rsidP="00C3740F">
      <w:pPr>
        <w:rPr>
          <w:sz w:val="24"/>
          <w:szCs w:val="24"/>
        </w:rPr>
      </w:pPr>
      <w:r>
        <w:rPr>
          <w:sz w:val="24"/>
          <w:szCs w:val="24"/>
        </w:rPr>
        <w:t>[Add Education or equivalent years if education and experience here]</w:t>
      </w:r>
    </w:p>
    <w:p w14:paraId="6DC321CA" w14:textId="77777777" w:rsidR="00C3740F" w:rsidRPr="0099543A" w:rsidRDefault="00C3740F" w:rsidP="00C3740F">
      <w:pPr>
        <w:rPr>
          <w:sz w:val="24"/>
          <w:szCs w:val="24"/>
        </w:rPr>
      </w:pPr>
      <w:r>
        <w:rPr>
          <w:sz w:val="24"/>
          <w:szCs w:val="24"/>
        </w:rPr>
        <w:t>[Add required skills here]</w:t>
      </w:r>
    </w:p>
    <w:p w14:paraId="71F438B1" w14:textId="77777777" w:rsidR="00C3740F" w:rsidRDefault="00C3740F" w:rsidP="00C3740F">
      <w:pPr>
        <w:rPr>
          <w:b/>
          <w:sz w:val="24"/>
          <w:szCs w:val="24"/>
        </w:rPr>
      </w:pPr>
    </w:p>
    <w:p w14:paraId="412FD74F" w14:textId="77777777" w:rsidR="00C3740F" w:rsidRDefault="00C3740F" w:rsidP="00C3740F">
      <w:pPr>
        <w:rPr>
          <w:sz w:val="24"/>
          <w:szCs w:val="24"/>
        </w:rPr>
      </w:pPr>
      <w:r>
        <w:rPr>
          <w:b/>
          <w:sz w:val="24"/>
          <w:szCs w:val="24"/>
        </w:rPr>
        <w:t>PREFERRED QUALIFICATIONS:</w:t>
      </w:r>
    </w:p>
    <w:p w14:paraId="6363D906" w14:textId="77777777" w:rsidR="00C3740F" w:rsidRDefault="00C3740F" w:rsidP="00C3740F">
      <w:pPr>
        <w:rPr>
          <w:b/>
          <w:sz w:val="24"/>
          <w:szCs w:val="24"/>
        </w:rPr>
      </w:pPr>
    </w:p>
    <w:p w14:paraId="5944A1D9" w14:textId="3BC8A0A8" w:rsidR="00BC7CD4" w:rsidRDefault="00C3740F" w:rsidP="00C3740F">
      <w:pPr>
        <w:rPr>
          <w:color w:val="244061" w:themeColor="accent1" w:themeShade="80"/>
        </w:rPr>
      </w:pPr>
      <w:r>
        <w:rPr>
          <w:sz w:val="24"/>
          <w:szCs w:val="24"/>
        </w:rPr>
        <w:t>[Add preferred qualifications here]</w:t>
      </w:r>
    </w:p>
    <w:p w14:paraId="1BD0138F" w14:textId="77777777" w:rsidR="00BC7CD4" w:rsidRDefault="00BC7CD4" w:rsidP="00BC7CD4">
      <w:pPr>
        <w:pStyle w:val="Persontitle"/>
        <w:spacing w:before="0" w:line="276" w:lineRule="auto"/>
        <w:rPr>
          <w:color w:val="244061" w:themeColor="accent1" w:themeShade="80"/>
        </w:rPr>
      </w:pPr>
    </w:p>
    <w:sectPr w:rsidR="00BC7CD4" w:rsidSect="00C3740F">
      <w:footerReference w:type="default" r:id="rId7"/>
      <w:pgSz w:w="12240" w:h="15840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315EA" w14:textId="77777777" w:rsidR="008825B6" w:rsidRDefault="008825B6" w:rsidP="00C3740F">
      <w:r>
        <w:separator/>
      </w:r>
    </w:p>
  </w:endnote>
  <w:endnote w:type="continuationSeparator" w:id="0">
    <w:p w14:paraId="13F089DE" w14:textId="77777777" w:rsidR="008825B6" w:rsidRDefault="008825B6" w:rsidP="00C37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7EF4A95-1194-4271-B2EC-D1F3BF1448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6EAB1F1-49D5-4013-A484-BBEEF4CBF65A}"/>
    <w:embedBold r:id="rId3" w:fontKey="{55EA5908-6555-4833-ADB4-7C747B8F68F8}"/>
    <w:embedBoldItalic r:id="rId4" w:fontKey="{A9059318-A94C-49B4-8BF6-E8ABBC43F0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773E8A6-3524-4AE3-9508-9F6957F466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E6CE30D-7272-4355-9753-3016C08E17ED}"/>
  </w:font>
  <w:font w:name="Gill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Garamond Titling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76775502-8A27-47BB-A60A-72F000CCD24A}"/>
  </w:font>
  <w:font w:name="Gill Sans Std">
    <w:altName w:val="Calibri"/>
    <w:charset w:val="B1"/>
    <w:family w:val="swiss"/>
    <w:pitch w:val="variable"/>
    <w:sig w:usb0="80000A67" w:usb1="00000000" w:usb2="00000000" w:usb3="00000000" w:csb0="000001F7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D791A8E-9B00-42DA-9D10-0ADB357573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FB96F" w14:textId="77777777" w:rsidR="00C3740F" w:rsidRDefault="00C3740F" w:rsidP="00C3740F">
    <w:pPr>
      <w:pStyle w:val="Persontitle"/>
      <w:spacing w:before="0" w:line="276" w:lineRule="auto"/>
      <w:rPr>
        <w:color w:val="244061" w:themeColor="accent1" w:themeShade="80"/>
      </w:rPr>
    </w:pPr>
  </w:p>
  <w:p w14:paraId="5169C05F" w14:textId="77777777" w:rsidR="00C3740F" w:rsidRPr="0030794E" w:rsidRDefault="00C3740F" w:rsidP="00C3740F">
    <w:pPr>
      <w:pStyle w:val="Persontitle"/>
      <w:spacing w:before="0" w:line="276" w:lineRule="auto"/>
      <w:ind w:left="0"/>
      <w:jc w:val="center"/>
      <w:rPr>
        <w:rFonts w:ascii="Times New Roman" w:hAnsi="Times New Roman"/>
        <w:sz w:val="22"/>
      </w:rPr>
    </w:pPr>
    <w:r w:rsidRPr="0030794E">
      <w:rPr>
        <w:color w:val="244061" w:themeColor="accent1" w:themeShade="80"/>
      </w:rPr>
      <w:t>BOX 149, 525 WEST 120TH STREET, NEW YORK, NY 10027-6696 • (212) 678-3175 • FAX (212) 678-3178</w:t>
    </w:r>
  </w:p>
  <w:p w14:paraId="5BACD03F" w14:textId="77777777" w:rsidR="00C3740F" w:rsidRDefault="00C374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B25E0A" w14:textId="77777777" w:rsidR="008825B6" w:rsidRDefault="008825B6" w:rsidP="00C3740F">
      <w:r>
        <w:separator/>
      </w:r>
    </w:p>
  </w:footnote>
  <w:footnote w:type="continuationSeparator" w:id="0">
    <w:p w14:paraId="3DEAD26C" w14:textId="77777777" w:rsidR="008825B6" w:rsidRDefault="008825B6" w:rsidP="00C374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4761A"/>
    <w:multiLevelType w:val="hybridMultilevel"/>
    <w:tmpl w:val="3C40E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1721CC"/>
    <w:multiLevelType w:val="hybridMultilevel"/>
    <w:tmpl w:val="9A10E9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B0"/>
    <w:rsid w:val="00246517"/>
    <w:rsid w:val="0030794E"/>
    <w:rsid w:val="00316180"/>
    <w:rsid w:val="004342B0"/>
    <w:rsid w:val="00506EAC"/>
    <w:rsid w:val="005B03F9"/>
    <w:rsid w:val="008825B6"/>
    <w:rsid w:val="008D42C5"/>
    <w:rsid w:val="009774E6"/>
    <w:rsid w:val="00A272C7"/>
    <w:rsid w:val="00B44727"/>
    <w:rsid w:val="00B44E42"/>
    <w:rsid w:val="00BB6C0E"/>
    <w:rsid w:val="00BC7CD4"/>
    <w:rsid w:val="00BF2C5D"/>
    <w:rsid w:val="00C3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5C19CE"/>
  <w15:docId w15:val="{F111ECB8-CB23-46A0-9824-EAE88FCA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envTC">
    <w:name w:val="env TC"/>
    <w:basedOn w:val="Normal"/>
    <w:pPr>
      <w:spacing w:line="400" w:lineRule="exact"/>
    </w:pPr>
    <w:rPr>
      <w:rFonts w:ascii="GillSans" w:hAnsi="GillSans"/>
      <w:b/>
      <w:spacing w:val="71"/>
      <w:sz w:val="21"/>
    </w:rPr>
  </w:style>
  <w:style w:type="paragraph" w:customStyle="1" w:styleId="envCU">
    <w:name w:val="env CU"/>
    <w:basedOn w:val="Normal"/>
    <w:pPr>
      <w:spacing w:line="260" w:lineRule="exact"/>
    </w:pPr>
    <w:rPr>
      <w:rFonts w:ascii="AGaramond Titling" w:hAnsi="AGaramond Titling"/>
      <w:spacing w:val="77"/>
      <w:sz w:val="22"/>
    </w:rPr>
  </w:style>
  <w:style w:type="paragraph" w:customStyle="1" w:styleId="envoffice">
    <w:name w:val="env office"/>
    <w:basedOn w:val="Normal"/>
    <w:pPr>
      <w:spacing w:before="180" w:line="180" w:lineRule="exact"/>
    </w:pPr>
    <w:rPr>
      <w:rFonts w:ascii="GillSans" w:hAnsi="GillSans"/>
      <w:spacing w:val="30"/>
      <w:sz w:val="13"/>
    </w:rPr>
  </w:style>
  <w:style w:type="paragraph" w:customStyle="1" w:styleId="envretaddress">
    <w:name w:val="env ret address"/>
    <w:basedOn w:val="Normal"/>
    <w:pPr>
      <w:spacing w:line="180" w:lineRule="exact"/>
    </w:pPr>
    <w:rPr>
      <w:rFonts w:ascii="GillSans" w:hAnsi="GillSans"/>
      <w:spacing w:val="30"/>
      <w:sz w:val="13"/>
    </w:rPr>
  </w:style>
  <w:style w:type="paragraph" w:customStyle="1" w:styleId="Bottomtxt">
    <w:name w:val="Bottom txt"/>
    <w:basedOn w:val="Normal"/>
    <w:pPr>
      <w:spacing w:before="12240" w:line="210" w:lineRule="exact"/>
      <w:jc w:val="center"/>
    </w:pPr>
    <w:rPr>
      <w:rFonts w:ascii="GillSans" w:hAnsi="GillSans"/>
      <w:kern w:val="12"/>
      <w:sz w:val="13"/>
    </w:rPr>
  </w:style>
  <w:style w:type="paragraph" w:customStyle="1" w:styleId="Persontitle">
    <w:name w:val="Person/title"/>
    <w:basedOn w:val="Normal"/>
    <w:pPr>
      <w:spacing w:before="518" w:line="196" w:lineRule="exact"/>
      <w:ind w:left="720"/>
    </w:pPr>
    <w:rPr>
      <w:rFonts w:ascii="GillSans" w:hAnsi="GillSans"/>
      <w:spacing w:val="4"/>
      <w:kern w:val="10"/>
      <w:sz w:val="12"/>
    </w:rPr>
  </w:style>
  <w:style w:type="paragraph" w:customStyle="1" w:styleId="TC">
    <w:name w:val="TC"/>
    <w:basedOn w:val="Normal"/>
    <w:pPr>
      <w:spacing w:line="400" w:lineRule="exact"/>
      <w:jc w:val="center"/>
    </w:pPr>
    <w:rPr>
      <w:rFonts w:ascii="GillSans" w:hAnsi="GillSans"/>
      <w:b/>
      <w:spacing w:val="69"/>
      <w:kern w:val="21"/>
      <w:sz w:val="21"/>
    </w:rPr>
  </w:style>
  <w:style w:type="paragraph" w:customStyle="1" w:styleId="CU">
    <w:name w:val="CU"/>
    <w:basedOn w:val="Normal"/>
    <w:pPr>
      <w:spacing w:line="400" w:lineRule="exact"/>
      <w:jc w:val="center"/>
    </w:pPr>
    <w:rPr>
      <w:rFonts w:ascii="AGaramond Titling" w:hAnsi="AGaramond Titling"/>
      <w:spacing w:val="68"/>
      <w:kern w:val="22"/>
      <w:sz w:val="22"/>
    </w:rPr>
  </w:style>
  <w:style w:type="paragraph" w:customStyle="1" w:styleId="Office">
    <w:name w:val="Office"/>
    <w:basedOn w:val="Normal"/>
    <w:pPr>
      <w:spacing w:before="173" w:line="196" w:lineRule="exact"/>
      <w:jc w:val="center"/>
    </w:pPr>
    <w:rPr>
      <w:rFonts w:ascii="GillSans" w:hAnsi="GillSans"/>
      <w:spacing w:val="24"/>
      <w:kern w:val="13"/>
      <w:sz w:val="14"/>
    </w:rPr>
  </w:style>
  <w:style w:type="character" w:styleId="Hyperlink">
    <w:name w:val="Hyperlink"/>
    <w:basedOn w:val="DefaultParagraphFont"/>
    <w:uiPriority w:val="99"/>
    <w:unhideWhenUsed/>
    <w:rsid w:val="00BC7C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7C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740F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="Calibri" w:eastAsia="Calibri" w:hAnsi="Calibri" w:cs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374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740F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374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740F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Templates\ltr-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ltr-head</Template>
  <TotalTime>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&amp; envelope template</vt:lpstr>
    </vt:vector>
  </TitlesOfParts>
  <Company>Columbia University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&amp; envelope template</dc:title>
  <dc:creator>Authorized User</dc:creator>
  <cp:lastModifiedBy>Silva-Felsenthal, Eric</cp:lastModifiedBy>
  <cp:revision>2</cp:revision>
  <cp:lastPrinted>2020-03-25T19:02:00Z</cp:lastPrinted>
  <dcterms:created xsi:type="dcterms:W3CDTF">2020-10-01T15:44:00Z</dcterms:created>
  <dcterms:modified xsi:type="dcterms:W3CDTF">2020-10-01T15:44:00Z</dcterms:modified>
</cp:coreProperties>
</file>